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815AD" w14:textId="77777777" w:rsidR="004D6632" w:rsidRPr="00946668" w:rsidRDefault="004D6632" w:rsidP="004D6632">
      <w:pPr>
        <w:jc w:val="center"/>
        <w:rPr>
          <w:rFonts w:ascii="Garamond" w:hAnsi="Garamond"/>
          <w:b/>
          <w:bCs/>
          <w:sz w:val="28"/>
          <w:szCs w:val="28"/>
          <w:lang w:val="en-US"/>
        </w:rPr>
      </w:pPr>
      <w:r w:rsidRPr="00946668">
        <w:rPr>
          <w:rFonts w:ascii="Garamond" w:hAnsi="Garamond"/>
          <w:b/>
          <w:bCs/>
          <w:sz w:val="28"/>
          <w:szCs w:val="28"/>
          <w:lang w:val="en-US"/>
        </w:rPr>
        <w:t>Authorization request form – work activity</w:t>
      </w:r>
    </w:p>
    <w:p w14:paraId="12E47780" w14:textId="77777777" w:rsidR="004D6632" w:rsidRPr="00946668" w:rsidRDefault="004D6632" w:rsidP="004D6632">
      <w:pPr>
        <w:jc w:val="center"/>
        <w:rPr>
          <w:rFonts w:ascii="Garamond" w:hAnsi="Garamond"/>
          <w:b/>
          <w:bCs/>
          <w:sz w:val="28"/>
          <w:szCs w:val="28"/>
          <w:lang w:val="en-US"/>
        </w:rPr>
      </w:pPr>
    </w:p>
    <w:p w14:paraId="61C92152" w14:textId="77777777" w:rsidR="004D6632" w:rsidRPr="001A3CD3" w:rsidRDefault="004D6632" w:rsidP="004D6632">
      <w:pPr>
        <w:pStyle w:val="NormaleWeb"/>
        <w:ind w:left="5664"/>
        <w:rPr>
          <w:rFonts w:ascii="Garamond" w:hAnsi="Garamond"/>
          <w:lang w:val="en-US"/>
        </w:rPr>
      </w:pPr>
      <w:r>
        <w:rPr>
          <w:rFonts w:ascii="Garamond" w:hAnsi="Garamond" w:cs="Calibri"/>
          <w:lang w:val="en-US"/>
        </w:rPr>
        <w:t>T</w:t>
      </w:r>
      <w:r w:rsidRPr="001A3CD3">
        <w:rPr>
          <w:rFonts w:ascii="Garamond" w:hAnsi="Garamond" w:cs="Calibri"/>
          <w:lang w:val="en-US"/>
        </w:rPr>
        <w:t>o the Teaching Board of the PhD in Economic</w:t>
      </w:r>
      <w:r>
        <w:rPr>
          <w:rFonts w:ascii="Garamond" w:hAnsi="Garamond" w:cs="Calibri"/>
          <w:lang w:val="en-US"/>
        </w:rPr>
        <w:t>s</w:t>
      </w:r>
      <w:r w:rsidRPr="001A3CD3">
        <w:rPr>
          <w:rFonts w:ascii="Garamond" w:hAnsi="Garamond" w:cs="Calibri"/>
          <w:lang w:val="en-US"/>
        </w:rPr>
        <w:t xml:space="preserve"> and Business</w:t>
      </w:r>
      <w:r>
        <w:rPr>
          <w:rFonts w:ascii="Garamond" w:hAnsi="Garamond" w:cs="Calibri"/>
          <w:lang w:val="en-US"/>
        </w:rPr>
        <w:t>, University of Cagliari</w:t>
      </w:r>
    </w:p>
    <w:p w14:paraId="7C102CFD" w14:textId="77777777" w:rsidR="004D6632" w:rsidRPr="001A3CD3" w:rsidRDefault="004D6632" w:rsidP="004D6632">
      <w:pPr>
        <w:pStyle w:val="NormaleWeb"/>
        <w:rPr>
          <w:rFonts w:ascii="Garamond" w:hAnsi="Garamond" w:cs="Calibri"/>
          <w:b/>
          <w:bCs/>
          <w:sz w:val="28"/>
          <w:szCs w:val="28"/>
          <w:lang w:val="en-US"/>
        </w:rPr>
      </w:pPr>
    </w:p>
    <w:p w14:paraId="139ADCD3" w14:textId="77777777" w:rsidR="004D6632" w:rsidRPr="008F689A" w:rsidRDefault="004D6632" w:rsidP="004D6632">
      <w:pPr>
        <w:pStyle w:val="NormaleWeb"/>
        <w:rPr>
          <w:rFonts w:ascii="Garamond" w:hAnsi="Garamond"/>
          <w:sz w:val="28"/>
          <w:szCs w:val="28"/>
          <w:lang w:val="en-US"/>
        </w:rPr>
      </w:pPr>
      <w:r w:rsidRPr="008F689A">
        <w:rPr>
          <w:rFonts w:ascii="Garamond" w:hAnsi="Garamond" w:cs="Calibri"/>
          <w:b/>
          <w:bCs/>
          <w:sz w:val="28"/>
          <w:szCs w:val="28"/>
          <w:lang w:val="en-US"/>
        </w:rPr>
        <w:t>Authorization request</w:t>
      </w:r>
      <w:r>
        <w:rPr>
          <w:rFonts w:ascii="Garamond" w:hAnsi="Garamond" w:cs="Calibri"/>
          <w:b/>
          <w:bCs/>
          <w:sz w:val="28"/>
          <w:szCs w:val="28"/>
          <w:lang w:val="en-US"/>
        </w:rPr>
        <w:t xml:space="preserve"> -</w:t>
      </w:r>
      <w:r w:rsidRPr="008F689A">
        <w:rPr>
          <w:rFonts w:ascii="Garamond" w:hAnsi="Garamond" w:cs="Calibri"/>
          <w:b/>
          <w:bCs/>
          <w:sz w:val="28"/>
          <w:szCs w:val="28"/>
          <w:lang w:val="en-US"/>
        </w:rPr>
        <w:t xml:space="preserve"> work a</w:t>
      </w:r>
      <w:r>
        <w:rPr>
          <w:rFonts w:ascii="Garamond" w:hAnsi="Garamond" w:cs="Calibri"/>
          <w:b/>
          <w:bCs/>
          <w:sz w:val="28"/>
          <w:szCs w:val="28"/>
          <w:lang w:val="en-US"/>
        </w:rPr>
        <w:t>ctivity.</w:t>
      </w:r>
    </w:p>
    <w:p w14:paraId="37164852" w14:textId="77777777" w:rsidR="004D6632" w:rsidRPr="008F689A" w:rsidRDefault="004D6632" w:rsidP="004D6632">
      <w:pPr>
        <w:pStyle w:val="NormaleWeb"/>
        <w:rPr>
          <w:rFonts w:ascii="Garamond" w:hAnsi="Garamond" w:cs="Calibri"/>
          <w:sz w:val="26"/>
          <w:szCs w:val="26"/>
          <w:lang w:val="en-US"/>
        </w:rPr>
      </w:pPr>
    </w:p>
    <w:p w14:paraId="6CE13812" w14:textId="77777777" w:rsidR="004D6632" w:rsidRPr="008533B1" w:rsidRDefault="004D6632" w:rsidP="004D6632">
      <w:pPr>
        <w:pStyle w:val="NormaleWeb"/>
        <w:jc w:val="both"/>
        <w:rPr>
          <w:rFonts w:ascii="Garamond" w:hAnsi="Garamond" w:cs="Calibri"/>
          <w:sz w:val="26"/>
          <w:szCs w:val="26"/>
          <w:lang w:val="en-US"/>
        </w:rPr>
      </w:pPr>
      <w:r w:rsidRPr="00624B53">
        <w:rPr>
          <w:rFonts w:ascii="Garamond" w:hAnsi="Garamond" w:cs="Calibri"/>
          <w:sz w:val="26"/>
          <w:szCs w:val="26"/>
          <w:lang w:val="en-US"/>
        </w:rPr>
        <w:t>The undersigned (Name an</w:t>
      </w:r>
      <w:r>
        <w:rPr>
          <w:rFonts w:ascii="Garamond" w:hAnsi="Garamond" w:cs="Calibri"/>
          <w:sz w:val="26"/>
          <w:szCs w:val="26"/>
          <w:lang w:val="en-US"/>
        </w:rPr>
        <w:t xml:space="preserve">d Surname) </w:t>
      </w:r>
      <w:r w:rsidRPr="00624B53">
        <w:rPr>
          <w:rFonts w:ascii="Garamond" w:hAnsi="Garamond" w:cs="Calibri"/>
          <w:sz w:val="26"/>
          <w:szCs w:val="26"/>
          <w:lang w:val="en-US"/>
        </w:rPr>
        <w:t xml:space="preserve">…………… </w:t>
      </w:r>
      <w:r>
        <w:rPr>
          <w:rFonts w:ascii="Garamond" w:hAnsi="Garamond" w:cs="Calibri"/>
          <w:sz w:val="26"/>
          <w:szCs w:val="26"/>
          <w:lang w:val="en-US"/>
        </w:rPr>
        <w:t>born in</w:t>
      </w:r>
      <w:r w:rsidRPr="00624B53">
        <w:rPr>
          <w:rFonts w:ascii="Garamond" w:hAnsi="Garamond" w:cs="Calibri"/>
          <w:sz w:val="26"/>
          <w:szCs w:val="26"/>
          <w:lang w:val="en-US"/>
        </w:rPr>
        <w:t xml:space="preserve"> ……… </w:t>
      </w:r>
      <w:r>
        <w:rPr>
          <w:rFonts w:ascii="Garamond" w:hAnsi="Garamond" w:cs="Calibri"/>
          <w:sz w:val="26"/>
          <w:szCs w:val="26"/>
          <w:lang w:val="en-US"/>
        </w:rPr>
        <w:t>on</w:t>
      </w:r>
      <w:r w:rsidRPr="00624B53">
        <w:rPr>
          <w:rFonts w:ascii="Garamond" w:hAnsi="Garamond" w:cs="Calibri"/>
          <w:sz w:val="26"/>
          <w:szCs w:val="26"/>
          <w:lang w:val="en-US"/>
        </w:rPr>
        <w:t xml:space="preserve">………, </w:t>
      </w:r>
      <w:r>
        <w:rPr>
          <w:rFonts w:ascii="Garamond" w:hAnsi="Garamond" w:cs="Calibri"/>
          <w:sz w:val="26"/>
          <w:szCs w:val="26"/>
          <w:lang w:val="en-US"/>
        </w:rPr>
        <w:t>residing in</w:t>
      </w:r>
      <w:r w:rsidRPr="00624B53">
        <w:rPr>
          <w:rFonts w:ascii="Garamond" w:hAnsi="Garamond" w:cs="Calibri"/>
          <w:sz w:val="26"/>
          <w:szCs w:val="26"/>
          <w:lang w:val="en-US"/>
        </w:rPr>
        <w:t xml:space="preserve"> …………. </w:t>
      </w:r>
      <w:r w:rsidRPr="008533B1">
        <w:rPr>
          <w:rFonts w:ascii="Garamond" w:hAnsi="Garamond" w:cs="Calibri"/>
          <w:sz w:val="26"/>
          <w:szCs w:val="26"/>
          <w:lang w:val="en-US"/>
        </w:rPr>
        <w:t>Enrolled in the ……… cycle of the PhD in Economic</w:t>
      </w:r>
      <w:r>
        <w:rPr>
          <w:rFonts w:ascii="Garamond" w:hAnsi="Garamond" w:cs="Calibri"/>
          <w:sz w:val="26"/>
          <w:szCs w:val="26"/>
          <w:lang w:val="en-US"/>
        </w:rPr>
        <w:t>s</w:t>
      </w:r>
      <w:r w:rsidRPr="008533B1">
        <w:rPr>
          <w:rFonts w:ascii="Garamond" w:hAnsi="Garamond" w:cs="Calibri"/>
          <w:sz w:val="26"/>
          <w:szCs w:val="26"/>
          <w:lang w:val="en-US"/>
        </w:rPr>
        <w:t xml:space="preserve"> and Business </w:t>
      </w:r>
      <w:r w:rsidRPr="00E26CD2">
        <w:rPr>
          <w:rFonts w:ascii="Garamond" w:hAnsi="Garamond" w:cs="Calibri"/>
          <w:b/>
          <w:bCs/>
          <w:sz w:val="26"/>
          <w:szCs w:val="26"/>
          <w:lang w:val="en-US"/>
        </w:rPr>
        <w:t>with/without</w:t>
      </w:r>
      <w:r w:rsidRPr="00E26CD2">
        <w:rPr>
          <w:rFonts w:ascii="Garamond" w:hAnsi="Garamond" w:cs="Calibri"/>
          <w:sz w:val="26"/>
          <w:szCs w:val="26"/>
          <w:lang w:val="en-US"/>
        </w:rPr>
        <w:t xml:space="preserve"> scholarship.</w:t>
      </w:r>
    </w:p>
    <w:p w14:paraId="1730F2EB" w14:textId="77777777" w:rsidR="004D6632" w:rsidRPr="003406AE" w:rsidRDefault="004D6632" w:rsidP="004D6632">
      <w:pPr>
        <w:pStyle w:val="NormaleWeb"/>
        <w:jc w:val="center"/>
        <w:rPr>
          <w:rFonts w:ascii="Garamond" w:hAnsi="Garamond" w:cs="Calibri"/>
          <w:b/>
          <w:bCs/>
          <w:sz w:val="26"/>
          <w:szCs w:val="26"/>
          <w:lang w:val="en-US"/>
        </w:rPr>
      </w:pPr>
      <w:r w:rsidRPr="003406AE">
        <w:rPr>
          <w:rFonts w:ascii="Garamond" w:hAnsi="Garamond" w:cs="Calibri"/>
          <w:b/>
          <w:bCs/>
          <w:sz w:val="26"/>
          <w:szCs w:val="26"/>
          <w:lang w:val="en-US"/>
        </w:rPr>
        <w:t>REQUESTS</w:t>
      </w:r>
    </w:p>
    <w:p w14:paraId="4BE3D5E5" w14:textId="77777777" w:rsidR="004D6632" w:rsidRPr="003406AE" w:rsidRDefault="004D6632" w:rsidP="004D6632">
      <w:pPr>
        <w:pStyle w:val="NormaleWeb"/>
        <w:rPr>
          <w:rFonts w:ascii="Garamond" w:hAnsi="Garamond" w:cs="Calibri"/>
          <w:sz w:val="26"/>
          <w:szCs w:val="26"/>
          <w:lang w:val="en-US"/>
        </w:rPr>
      </w:pPr>
      <w:r w:rsidRPr="003406AE">
        <w:rPr>
          <w:rFonts w:ascii="Garamond" w:hAnsi="Garamond" w:cs="Calibri"/>
          <w:sz w:val="26"/>
          <w:szCs w:val="26"/>
          <w:lang w:val="en-US"/>
        </w:rPr>
        <w:t xml:space="preserve">The authorization for the following activity: </w:t>
      </w:r>
    </w:p>
    <w:p w14:paraId="7E9198B1" w14:textId="77777777" w:rsidR="004D6632" w:rsidRPr="00E02C2F" w:rsidRDefault="004D6632" w:rsidP="004D6632">
      <w:pPr>
        <w:pStyle w:val="Default"/>
        <w:numPr>
          <w:ilvl w:val="0"/>
          <w:numId w:val="22"/>
        </w:numPr>
        <w:rPr>
          <w:rFonts w:ascii="Garamond" w:eastAsia="Times New Roman" w:hAnsi="Garamond"/>
          <w:color w:val="auto"/>
          <w:sz w:val="26"/>
          <w:szCs w:val="26"/>
          <w:lang w:val="en-US" w:eastAsia="it-IT"/>
        </w:rPr>
      </w:pPr>
      <w:r w:rsidRPr="008720FD">
        <w:rPr>
          <w:rFonts w:ascii="Garamond" w:hAnsi="Garamond"/>
          <w:sz w:val="26"/>
          <w:szCs w:val="26"/>
          <w:lang w:val="en-US"/>
        </w:rPr>
        <w:t xml:space="preserve">Work activity…………… at ………. </w:t>
      </w:r>
      <w:r>
        <w:rPr>
          <w:rFonts w:ascii="Garamond" w:hAnsi="Garamond"/>
          <w:sz w:val="26"/>
          <w:szCs w:val="26"/>
          <w:lang w:val="en-US"/>
        </w:rPr>
        <w:t>concerning</w:t>
      </w:r>
      <w:r w:rsidRPr="008720FD">
        <w:rPr>
          <w:rFonts w:ascii="Garamond" w:hAnsi="Garamond"/>
          <w:sz w:val="26"/>
          <w:szCs w:val="26"/>
          <w:lang w:val="en-US"/>
        </w:rPr>
        <w:t>…</w:t>
      </w:r>
      <w:proofErr w:type="gramStart"/>
      <w:r w:rsidRPr="008720FD">
        <w:rPr>
          <w:rFonts w:ascii="Garamond" w:hAnsi="Garamond"/>
          <w:sz w:val="26"/>
          <w:szCs w:val="26"/>
          <w:lang w:val="en-US"/>
        </w:rPr>
        <w:t>…..</w:t>
      </w:r>
      <w:proofErr w:type="gramEnd"/>
      <w:r w:rsidRPr="008720FD">
        <w:rPr>
          <w:rFonts w:ascii="Garamond" w:hAnsi="Garamond"/>
          <w:sz w:val="26"/>
          <w:szCs w:val="26"/>
          <w:lang w:val="en-US"/>
        </w:rPr>
        <w:t xml:space="preserve"> </w:t>
      </w:r>
      <w:r w:rsidRPr="005418C5">
        <w:rPr>
          <w:rFonts w:ascii="Garamond" w:hAnsi="Garamond"/>
          <w:sz w:val="26"/>
          <w:szCs w:val="26"/>
          <w:lang w:val="en-US"/>
        </w:rPr>
        <w:t xml:space="preserve">from </w:t>
      </w:r>
      <w:proofErr w:type="gramStart"/>
      <w:r w:rsidRPr="005418C5">
        <w:rPr>
          <w:rFonts w:ascii="Garamond" w:hAnsi="Garamond"/>
          <w:sz w:val="26"/>
          <w:szCs w:val="26"/>
          <w:lang w:val="en-US"/>
        </w:rPr>
        <w:t>…..</w:t>
      </w:r>
      <w:proofErr w:type="gramEnd"/>
      <w:r w:rsidRPr="005418C5">
        <w:rPr>
          <w:rFonts w:ascii="Garamond" w:hAnsi="Garamond"/>
          <w:sz w:val="26"/>
          <w:szCs w:val="26"/>
          <w:lang w:val="en-US"/>
        </w:rPr>
        <w:t xml:space="preserve"> to…</w:t>
      </w:r>
      <w:proofErr w:type="gramStart"/>
      <w:r w:rsidRPr="005418C5">
        <w:rPr>
          <w:rFonts w:ascii="Garamond" w:hAnsi="Garamond"/>
          <w:sz w:val="26"/>
          <w:szCs w:val="26"/>
          <w:lang w:val="en-US"/>
        </w:rPr>
        <w:t>… .</w:t>
      </w:r>
      <w:proofErr w:type="gramEnd"/>
      <w:r w:rsidRPr="005418C5">
        <w:rPr>
          <w:rFonts w:ascii="Garamond" w:hAnsi="Garamond"/>
          <w:sz w:val="26"/>
          <w:szCs w:val="26"/>
          <w:lang w:val="en-US"/>
        </w:rPr>
        <w:t xml:space="preserve"> </w:t>
      </w:r>
      <w:r w:rsidRPr="005418C5">
        <w:rPr>
          <w:rFonts w:ascii="Garamond" w:eastAsia="Times New Roman" w:hAnsi="Garamond"/>
          <w:color w:val="auto"/>
          <w:sz w:val="26"/>
          <w:szCs w:val="26"/>
          <w:lang w:val="en-US" w:eastAsia="it-IT"/>
        </w:rPr>
        <w:t xml:space="preserve">. </w:t>
      </w:r>
      <w:r w:rsidRPr="005418C5">
        <w:rPr>
          <w:rFonts w:ascii="Garamond" w:hAnsi="Garamond"/>
          <w:sz w:val="26"/>
          <w:szCs w:val="26"/>
          <w:lang w:val="en-US"/>
        </w:rPr>
        <w:t>The planned activities are: ………………….</w:t>
      </w:r>
    </w:p>
    <w:p w14:paraId="329BAAB9" w14:textId="77777777" w:rsidR="004D6632" w:rsidRPr="005418C5" w:rsidRDefault="004D6632" w:rsidP="004D6632">
      <w:pPr>
        <w:pStyle w:val="Default"/>
        <w:ind w:left="360"/>
        <w:rPr>
          <w:rFonts w:ascii="Garamond" w:eastAsia="Times New Roman" w:hAnsi="Garamond"/>
          <w:color w:val="auto"/>
          <w:sz w:val="26"/>
          <w:szCs w:val="26"/>
          <w:lang w:val="en-US" w:eastAsia="it-IT"/>
        </w:rPr>
      </w:pPr>
    </w:p>
    <w:p w14:paraId="18F14EC1" w14:textId="77777777" w:rsidR="004D6632" w:rsidRDefault="004D6632" w:rsidP="004D6632">
      <w:pPr>
        <w:pStyle w:val="NormaleWeb"/>
        <w:rPr>
          <w:rFonts w:ascii="Garamond" w:hAnsi="Garamond" w:cs="Calibri"/>
          <w:sz w:val="26"/>
          <w:szCs w:val="26"/>
          <w:lang w:val="en-US"/>
        </w:rPr>
      </w:pPr>
      <w:r w:rsidRPr="00F83414">
        <w:rPr>
          <w:rFonts w:ascii="Garamond" w:hAnsi="Garamond" w:cs="Calibri"/>
          <w:sz w:val="26"/>
          <w:szCs w:val="26"/>
          <w:lang w:val="en-US"/>
        </w:rPr>
        <w:t>This activity will not interfere in any way with the</w:t>
      </w:r>
      <w:r>
        <w:rPr>
          <w:rFonts w:ascii="Garamond" w:hAnsi="Garamond" w:cs="Calibri"/>
          <w:sz w:val="26"/>
          <w:szCs w:val="26"/>
          <w:lang w:val="en-US"/>
        </w:rPr>
        <w:t xml:space="preserve"> attendance of the PhD course.</w:t>
      </w:r>
    </w:p>
    <w:p w14:paraId="7C6709E4" w14:textId="77777777" w:rsidR="004D6632" w:rsidRPr="00F83414" w:rsidRDefault="004D6632" w:rsidP="004D6632">
      <w:pPr>
        <w:pStyle w:val="NormaleWeb"/>
        <w:rPr>
          <w:rFonts w:ascii="Garamond" w:hAnsi="Garamond" w:cs="Calibri"/>
          <w:sz w:val="26"/>
          <w:szCs w:val="26"/>
          <w:lang w:val="en-US"/>
        </w:rPr>
      </w:pPr>
    </w:p>
    <w:p w14:paraId="17F3707C" w14:textId="77777777" w:rsidR="004D6632" w:rsidRPr="00DF7437" w:rsidRDefault="004D6632" w:rsidP="004D6632">
      <w:pPr>
        <w:pStyle w:val="NormaleWeb"/>
        <w:rPr>
          <w:rFonts w:ascii="Garamond" w:hAnsi="Garamond"/>
          <w:sz w:val="26"/>
          <w:szCs w:val="26"/>
          <w:lang w:val="en-US"/>
        </w:rPr>
      </w:pPr>
      <w:r w:rsidRPr="00DF7437">
        <w:rPr>
          <w:rFonts w:ascii="Garamond" w:hAnsi="Garamond" w:cs="Calibri"/>
          <w:sz w:val="26"/>
          <w:szCs w:val="26"/>
          <w:lang w:val="en-US"/>
        </w:rPr>
        <w:t xml:space="preserve">Cagliari, </w:t>
      </w:r>
      <w:r>
        <w:rPr>
          <w:rFonts w:ascii="Garamond" w:hAnsi="Garamond" w:cs="Calibri"/>
          <w:sz w:val="26"/>
          <w:szCs w:val="26"/>
          <w:lang w:val="en-US"/>
        </w:rPr>
        <w:t>(date)</w:t>
      </w:r>
      <w:r w:rsidRPr="00DF7437">
        <w:rPr>
          <w:rFonts w:ascii="Garamond" w:hAnsi="Garamond" w:cs="Calibri"/>
          <w:sz w:val="26"/>
          <w:szCs w:val="26"/>
          <w:lang w:val="en-US"/>
        </w:rPr>
        <w:t>……</w:t>
      </w:r>
    </w:p>
    <w:p w14:paraId="712EF3E0" w14:textId="77777777" w:rsidR="004D6632" w:rsidRPr="00C06C3D" w:rsidRDefault="004D6632" w:rsidP="004D6632">
      <w:pPr>
        <w:pStyle w:val="NormaleWeb"/>
        <w:ind w:left="7788"/>
        <w:rPr>
          <w:rFonts w:ascii="Garamond" w:hAnsi="Garamond"/>
          <w:sz w:val="26"/>
          <w:szCs w:val="26"/>
          <w:lang w:val="en-US"/>
        </w:rPr>
      </w:pPr>
      <w:r w:rsidRPr="00C06C3D">
        <w:rPr>
          <w:rFonts w:ascii="Garamond" w:hAnsi="Garamond" w:cs="Calibri"/>
          <w:sz w:val="26"/>
          <w:szCs w:val="26"/>
          <w:lang w:val="en-US"/>
        </w:rPr>
        <w:t>Signature</w:t>
      </w:r>
    </w:p>
    <w:p w14:paraId="314EC65F" w14:textId="77777777" w:rsidR="004D6632" w:rsidRPr="00DF7437" w:rsidRDefault="004D6632" w:rsidP="004D6632">
      <w:pPr>
        <w:jc w:val="center"/>
        <w:rPr>
          <w:rFonts w:ascii="Garamond" w:hAnsi="Garamond"/>
          <w:b/>
          <w:bCs/>
          <w:sz w:val="28"/>
          <w:szCs w:val="28"/>
          <w:lang w:val="en-US"/>
        </w:rPr>
      </w:pPr>
    </w:p>
    <w:p w14:paraId="361CF6DD" w14:textId="77777777" w:rsidR="004D6632" w:rsidRPr="00DF7437" w:rsidRDefault="004D6632" w:rsidP="004D6632">
      <w:pPr>
        <w:jc w:val="center"/>
        <w:rPr>
          <w:rFonts w:ascii="Garamond" w:hAnsi="Garamond"/>
          <w:b/>
          <w:bCs/>
          <w:sz w:val="28"/>
          <w:szCs w:val="28"/>
          <w:lang w:val="en-US"/>
        </w:rPr>
      </w:pPr>
    </w:p>
    <w:p w14:paraId="103759A6" w14:textId="77777777" w:rsidR="004D6632" w:rsidRPr="00DF7437" w:rsidRDefault="004D6632" w:rsidP="004D6632">
      <w:pPr>
        <w:rPr>
          <w:rFonts w:ascii="Garamond" w:hAnsi="Garamond"/>
          <w:b/>
          <w:bCs/>
          <w:sz w:val="28"/>
          <w:szCs w:val="28"/>
          <w:lang w:val="en-US"/>
        </w:rPr>
      </w:pPr>
    </w:p>
    <w:p w14:paraId="3676F538" w14:textId="77777777" w:rsidR="004D6632" w:rsidRPr="00DF7437" w:rsidRDefault="004D6632" w:rsidP="004D6632">
      <w:pPr>
        <w:rPr>
          <w:rFonts w:ascii="Garamond" w:hAnsi="Garamond"/>
          <w:b/>
          <w:bCs/>
          <w:sz w:val="28"/>
          <w:szCs w:val="28"/>
          <w:lang w:val="en-US"/>
        </w:rPr>
      </w:pPr>
    </w:p>
    <w:p w14:paraId="0CAA3CDD" w14:textId="77777777" w:rsidR="004D6632" w:rsidRDefault="004D6632" w:rsidP="004D6632">
      <w:pPr>
        <w:rPr>
          <w:rFonts w:ascii="Garamond" w:hAnsi="Garamond"/>
          <w:sz w:val="28"/>
          <w:szCs w:val="28"/>
          <w:lang w:val="en-US"/>
        </w:rPr>
      </w:pPr>
    </w:p>
    <w:p w14:paraId="64A2C15A" w14:textId="29D4CD59" w:rsidR="00E16371" w:rsidRPr="004D6632" w:rsidRDefault="004D6632" w:rsidP="00BA2EAC">
      <w:pPr>
        <w:rPr>
          <w:rFonts w:ascii="Garamond" w:hAnsi="Garamond"/>
          <w:sz w:val="21"/>
          <w:szCs w:val="21"/>
          <w:lang w:val="en-US"/>
        </w:rPr>
      </w:pPr>
      <w:r w:rsidRPr="00DF7437">
        <w:rPr>
          <w:rFonts w:ascii="Garamond" w:hAnsi="Garamond"/>
          <w:sz w:val="21"/>
          <w:szCs w:val="21"/>
          <w:lang w:val="en-US"/>
        </w:rPr>
        <w:t xml:space="preserve">The request must be sent in pdf format </w:t>
      </w:r>
      <w:r>
        <w:rPr>
          <w:rFonts w:ascii="Garamond" w:hAnsi="Garamond"/>
          <w:sz w:val="21"/>
          <w:szCs w:val="21"/>
          <w:lang w:val="en-US"/>
        </w:rPr>
        <w:t xml:space="preserve">to: </w:t>
      </w:r>
      <w:hyperlink r:id="rId8" w:history="1">
        <w:r w:rsidRPr="00DF7437">
          <w:rPr>
            <w:rStyle w:val="Collegamentoipertestuale"/>
            <w:rFonts w:ascii="Garamond" w:hAnsi="Garamond"/>
            <w:sz w:val="21"/>
            <w:szCs w:val="21"/>
            <w:lang w:val="en-US"/>
          </w:rPr>
          <w:t>pratiche_dottorato_sea@unica.it</w:t>
        </w:r>
      </w:hyperlink>
      <w:r w:rsidRPr="00DF7437">
        <w:rPr>
          <w:rFonts w:ascii="Garamond" w:hAnsi="Garamond"/>
          <w:sz w:val="21"/>
          <w:szCs w:val="21"/>
          <w:lang w:val="en-US"/>
        </w:rPr>
        <w:t xml:space="preserve"> </w:t>
      </w:r>
    </w:p>
    <w:sectPr w:rsidR="00E16371" w:rsidRPr="004D6632" w:rsidSect="00C103A8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2E8BD" w14:textId="77777777" w:rsidR="001B43BB" w:rsidRDefault="001B43BB" w:rsidP="0030749D">
      <w:r>
        <w:separator/>
      </w:r>
    </w:p>
  </w:endnote>
  <w:endnote w:type="continuationSeparator" w:id="0">
    <w:p w14:paraId="150B4337" w14:textId="77777777" w:rsidR="001B43BB" w:rsidRDefault="001B43BB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12C5C4C9" w14:textId="77777777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1B0AFE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BD81A" w14:textId="7777777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6371E75" wp14:editId="0B980FB3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BD68C08" w14:textId="77777777" w:rsidR="00562F96" w:rsidRPr="00126C16" w:rsidRDefault="00562F96" w:rsidP="00562F96">
                          <w:pPr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126C16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Segretario Amministrativo: Claudia Cottu – Via Sant’Ignazio, 17 – 09123, Cagliari  </w:t>
                          </w:r>
                        </w:p>
                        <w:p w14:paraId="40C6C395" w14:textId="77777777" w:rsidR="00562F96" w:rsidRPr="00126C16" w:rsidRDefault="00562F96" w:rsidP="00562F96">
                          <w:pPr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</w:pPr>
                          <w:r w:rsidRPr="00126C16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  <w:t xml:space="preserve">Tel +39 070/6753308 – email </w:t>
                          </w:r>
                          <w:hyperlink r:id="rId1" w:history="1">
                            <w:r w:rsidRPr="00126C16">
                              <w:rPr>
                                <w:rFonts w:ascii="Calibri" w:eastAsia="Calibri" w:hAnsi="Calibri"/>
                                <w:color w:val="0563C1" w:themeColor="hyperlink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segreteriasea@unica.it</w:t>
                            </w:r>
                          </w:hyperlink>
                          <w:r w:rsidRPr="00126C16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  <w:t xml:space="preserve">; </w:t>
                          </w:r>
                          <w:hyperlink r:id="rId2" w:history="1">
                            <w:r w:rsidRPr="00126C16">
                              <w:rPr>
                                <w:rFonts w:ascii="Calibri" w:eastAsia="Calibri" w:hAnsi="Calibri"/>
                                <w:color w:val="0563C1" w:themeColor="hyperlink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https://www.unica.it/unica/it/dip_scienzeecoaziend.page</w:t>
                            </w:r>
                          </w:hyperlink>
                        </w:p>
                        <w:p w14:paraId="2449F935" w14:textId="77777777" w:rsidR="00E31376" w:rsidRPr="00562F96" w:rsidRDefault="00E31376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371E75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0BD68C08" w14:textId="77777777" w:rsidR="00562F96" w:rsidRPr="00126C16" w:rsidRDefault="00562F96" w:rsidP="00562F96">
                    <w:pPr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</w:pPr>
                    <w:r w:rsidRPr="00126C16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  <w:t xml:space="preserve">Segretario Amministrativo: Claudia Cottu – Via Sant’Ignazio, 17 – 09123, Cagliari  </w:t>
                    </w:r>
                  </w:p>
                  <w:p w14:paraId="40C6C395" w14:textId="77777777" w:rsidR="00562F96" w:rsidRPr="00126C16" w:rsidRDefault="00562F96" w:rsidP="00562F96">
                    <w:pPr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</w:pPr>
                    <w:r w:rsidRPr="00126C16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  <w:t xml:space="preserve">Tel +39 070/6753308 – email </w:t>
                    </w:r>
                    <w:hyperlink r:id="rId3" w:history="1">
                      <w:r w:rsidRPr="00126C16">
                        <w:rPr>
                          <w:rFonts w:ascii="Calibri" w:eastAsia="Calibri" w:hAnsi="Calibri"/>
                          <w:color w:val="0563C1" w:themeColor="hyperlink"/>
                          <w:sz w:val="18"/>
                          <w:szCs w:val="18"/>
                          <w:u w:val="single"/>
                          <w:lang w:val="en-US"/>
                        </w:rPr>
                        <w:t>segreteriasea@unica.it</w:t>
                      </w:r>
                    </w:hyperlink>
                    <w:r w:rsidRPr="00126C16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  <w:t xml:space="preserve">; </w:t>
                    </w:r>
                    <w:hyperlink r:id="rId4" w:history="1">
                      <w:r w:rsidRPr="00126C16">
                        <w:rPr>
                          <w:rFonts w:ascii="Calibri" w:eastAsia="Calibri" w:hAnsi="Calibri"/>
                          <w:color w:val="0563C1" w:themeColor="hyperlink"/>
                          <w:sz w:val="18"/>
                          <w:szCs w:val="18"/>
                          <w:u w:val="single"/>
                          <w:lang w:val="en-US"/>
                        </w:rPr>
                        <w:t>https://www.unica.it/unica/it/dip_scienzeecoaziend.page</w:t>
                      </w:r>
                    </w:hyperlink>
                  </w:p>
                  <w:p w14:paraId="2449F935" w14:textId="77777777" w:rsidR="00E31376" w:rsidRPr="00562F96" w:rsidRDefault="00E31376">
                    <w:pPr>
                      <w:rPr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192" behindDoc="0" locked="0" layoutInCell="1" allowOverlap="1" wp14:anchorId="639F0B69" wp14:editId="67859CA0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9C760" w14:textId="77777777" w:rsidR="001B43BB" w:rsidRDefault="001B43BB" w:rsidP="0030749D">
      <w:r>
        <w:separator/>
      </w:r>
    </w:p>
  </w:footnote>
  <w:footnote w:type="continuationSeparator" w:id="0">
    <w:p w14:paraId="4FC61446" w14:textId="77777777" w:rsidR="001B43BB" w:rsidRDefault="001B43BB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757CD" w14:textId="77777777" w:rsidR="0030749D" w:rsidRDefault="001B43BB">
    <w:pPr>
      <w:pStyle w:val="Intestazione"/>
    </w:pPr>
    <w:r>
      <w:rPr>
        <w:noProof/>
      </w:rPr>
      <w:pict w14:anchorId="33BAA1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F555F" w14:textId="77777777" w:rsidR="0030749D" w:rsidRPr="002F0D7B" w:rsidRDefault="00B60B01" w:rsidP="00E16371">
    <w:pPr>
      <w:ind w:left="-1276" w:right="-1694"/>
    </w:pPr>
    <w:r>
      <w:rPr>
        <w:noProof/>
      </w:rPr>
      <w:drawing>
        <wp:inline distT="0" distB="0" distL="0" distR="0" wp14:anchorId="19C9EFC5" wp14:editId="73001D46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A3B08" w14:textId="77777777" w:rsidR="00562F96" w:rsidRPr="00562F96" w:rsidRDefault="00363FAB" w:rsidP="00562F96">
    <w:pPr>
      <w:pStyle w:val="Intestazione"/>
      <w:ind w:left="-1276" w:firstLine="1985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666FF5EC" wp14:editId="703A435C">
          <wp:simplePos x="0" y="0"/>
          <wp:positionH relativeFrom="column">
            <wp:posOffset>-810105</wp:posOffset>
          </wp:positionH>
          <wp:positionV relativeFrom="paragraph">
            <wp:posOffset>12700</wp:posOffset>
          </wp:positionV>
          <wp:extent cx="7776534" cy="1230630"/>
          <wp:effectExtent l="0" t="0" r="0" b="1270"/>
          <wp:wrapSquare wrapText="bothSides"/>
          <wp:docPr id="128872093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534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2F96" w:rsidRPr="00562F96">
      <w:rPr>
        <w:b/>
        <w:bCs/>
        <w:color w:val="1F3864" w:themeColor="accent1" w:themeShade="80"/>
        <w:sz w:val="18"/>
        <w:szCs w:val="18"/>
      </w:rPr>
      <w:t>Dipartimento di Scienze Economiche ed Aziendali</w:t>
    </w:r>
  </w:p>
  <w:p w14:paraId="7057603E" w14:textId="77777777" w:rsidR="00562F96" w:rsidRDefault="00562F96" w:rsidP="00562F96">
    <w:pPr>
      <w:pStyle w:val="Intestazione"/>
      <w:ind w:left="-1276" w:firstLine="1985"/>
      <w:rPr>
        <w:color w:val="1F3864" w:themeColor="accent1" w:themeShade="80"/>
        <w:sz w:val="18"/>
        <w:szCs w:val="18"/>
      </w:rPr>
    </w:pPr>
    <w:r w:rsidRPr="00562F96">
      <w:rPr>
        <w:color w:val="1F3864" w:themeColor="accent1" w:themeShade="80"/>
        <w:sz w:val="18"/>
        <w:szCs w:val="18"/>
      </w:rPr>
      <w:t>Direttore: Prof. Patrizio Monfardini</w:t>
    </w:r>
  </w:p>
  <w:p w14:paraId="6C142E91" w14:textId="4321C913" w:rsidR="000D3878" w:rsidRPr="00647A3F" w:rsidRDefault="0029127D" w:rsidP="00562F96">
    <w:pPr>
      <w:pStyle w:val="Intestazione"/>
      <w:ind w:left="-1276" w:firstLine="1985"/>
      <w:rPr>
        <w:b/>
        <w:bCs/>
        <w:color w:val="1F3864" w:themeColor="accent1" w:themeShade="80"/>
        <w:sz w:val="18"/>
        <w:szCs w:val="18"/>
        <w:lang w:val="en-GB"/>
      </w:rPr>
    </w:pPr>
    <w:r w:rsidRPr="00647A3F">
      <w:rPr>
        <w:b/>
        <w:bCs/>
        <w:color w:val="1F3864" w:themeColor="accent1" w:themeShade="80"/>
        <w:sz w:val="18"/>
        <w:szCs w:val="18"/>
        <w:lang w:val="en-GB"/>
      </w:rPr>
      <w:t xml:space="preserve">International PhD Programme in </w:t>
    </w:r>
    <w:r w:rsidR="00DD15A7" w:rsidRPr="00647A3F">
      <w:rPr>
        <w:b/>
        <w:bCs/>
        <w:color w:val="1F3864" w:themeColor="accent1" w:themeShade="80"/>
        <w:sz w:val="18"/>
        <w:szCs w:val="18"/>
        <w:lang w:val="en-GB"/>
      </w:rPr>
      <w:t>Economics and Business</w:t>
    </w:r>
  </w:p>
  <w:p w14:paraId="612F3176" w14:textId="7B41074C" w:rsidR="00DD15A7" w:rsidRPr="00647A3F" w:rsidRDefault="00DD15A7" w:rsidP="00562F96">
    <w:pPr>
      <w:pStyle w:val="Intestazione"/>
      <w:ind w:left="-1276" w:firstLine="1985"/>
      <w:rPr>
        <w:color w:val="1F3864" w:themeColor="accent1" w:themeShade="80"/>
        <w:sz w:val="18"/>
        <w:szCs w:val="18"/>
      </w:rPr>
    </w:pPr>
    <w:r w:rsidRPr="00647A3F">
      <w:rPr>
        <w:color w:val="1F3864" w:themeColor="accent1" w:themeShade="80"/>
        <w:sz w:val="18"/>
        <w:szCs w:val="18"/>
      </w:rPr>
      <w:t>Coordinator: Prof.</w:t>
    </w:r>
    <w:r w:rsidR="00647A3F" w:rsidRPr="00647A3F">
      <w:rPr>
        <w:color w:val="1F3864" w:themeColor="accent1" w:themeShade="80"/>
        <w:sz w:val="18"/>
        <w:szCs w:val="18"/>
      </w:rPr>
      <w:t xml:space="preserve">ssa </w:t>
    </w:r>
    <w:r w:rsidR="00BF37E0">
      <w:rPr>
        <w:color w:val="1F3864" w:themeColor="accent1" w:themeShade="80"/>
        <w:sz w:val="18"/>
        <w:szCs w:val="18"/>
      </w:rPr>
      <w:t>Emanuela Marrocu</w:t>
    </w:r>
  </w:p>
  <w:p w14:paraId="63142F85" w14:textId="77777777" w:rsidR="00E1483E" w:rsidRPr="00647A3F" w:rsidRDefault="00E1483E" w:rsidP="00E1483E">
    <w:pPr>
      <w:pStyle w:val="Intestazione"/>
      <w:ind w:left="709"/>
      <w:rPr>
        <w:color w:val="1F3864" w:themeColor="accent1" w:themeShade="80"/>
        <w:sz w:val="20"/>
        <w:szCs w:val="20"/>
      </w:rPr>
    </w:pPr>
  </w:p>
  <w:p w14:paraId="186FEB0B" w14:textId="77777777" w:rsidR="004A1477" w:rsidRPr="00647A3F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55F6B5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3B5E2A"/>
    <w:multiLevelType w:val="hybridMultilevel"/>
    <w:tmpl w:val="559CC01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2109C"/>
    <w:multiLevelType w:val="hybridMultilevel"/>
    <w:tmpl w:val="916EA0A0"/>
    <w:lvl w:ilvl="0" w:tplc="FA0AD3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013D2"/>
    <w:multiLevelType w:val="hybridMultilevel"/>
    <w:tmpl w:val="09B24388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07184964"/>
    <w:multiLevelType w:val="multilevel"/>
    <w:tmpl w:val="7AFC8678"/>
    <w:lvl w:ilvl="0">
      <w:start w:val="1"/>
      <w:numFmt w:val="decimal"/>
      <w:lvlText w:val="%1"/>
      <w:lvlJc w:val="left"/>
      <w:pPr>
        <w:ind w:left="-565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59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71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83" w:hanging="1800"/>
      </w:pPr>
      <w:rPr>
        <w:rFonts w:hint="default"/>
      </w:rPr>
    </w:lvl>
  </w:abstractNum>
  <w:abstractNum w:abstractNumId="5" w15:restartNumberingAfterBreak="0">
    <w:nsid w:val="0FFA10C7"/>
    <w:multiLevelType w:val="hybridMultilevel"/>
    <w:tmpl w:val="C0BEAEA8"/>
    <w:lvl w:ilvl="0" w:tplc="E0C0D546">
      <w:numFmt w:val="bullet"/>
      <w:lvlText w:val="-"/>
      <w:lvlJc w:val="left"/>
      <w:pPr>
        <w:ind w:left="709" w:hanging="153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6F3A9C48">
      <w:numFmt w:val="bullet"/>
      <w:lvlText w:val="•"/>
      <w:lvlJc w:val="left"/>
      <w:pPr>
        <w:ind w:left="1720" w:hanging="153"/>
      </w:pPr>
      <w:rPr>
        <w:rFonts w:hint="default"/>
        <w:lang w:val="it-IT" w:eastAsia="en-US" w:bidi="ar-SA"/>
      </w:rPr>
    </w:lvl>
    <w:lvl w:ilvl="2" w:tplc="11FEB86C">
      <w:numFmt w:val="bullet"/>
      <w:lvlText w:val="•"/>
      <w:lvlJc w:val="left"/>
      <w:pPr>
        <w:ind w:left="2741" w:hanging="153"/>
      </w:pPr>
      <w:rPr>
        <w:rFonts w:hint="default"/>
        <w:lang w:val="it-IT" w:eastAsia="en-US" w:bidi="ar-SA"/>
      </w:rPr>
    </w:lvl>
    <w:lvl w:ilvl="3" w:tplc="8244F476">
      <w:numFmt w:val="bullet"/>
      <w:lvlText w:val="•"/>
      <w:lvlJc w:val="left"/>
      <w:pPr>
        <w:ind w:left="3762" w:hanging="153"/>
      </w:pPr>
      <w:rPr>
        <w:rFonts w:hint="default"/>
        <w:lang w:val="it-IT" w:eastAsia="en-US" w:bidi="ar-SA"/>
      </w:rPr>
    </w:lvl>
    <w:lvl w:ilvl="4" w:tplc="11149974">
      <w:numFmt w:val="bullet"/>
      <w:lvlText w:val="•"/>
      <w:lvlJc w:val="left"/>
      <w:pPr>
        <w:ind w:left="4783" w:hanging="153"/>
      </w:pPr>
      <w:rPr>
        <w:rFonts w:hint="default"/>
        <w:lang w:val="it-IT" w:eastAsia="en-US" w:bidi="ar-SA"/>
      </w:rPr>
    </w:lvl>
    <w:lvl w:ilvl="5" w:tplc="938A9D36">
      <w:numFmt w:val="bullet"/>
      <w:lvlText w:val="•"/>
      <w:lvlJc w:val="left"/>
      <w:pPr>
        <w:ind w:left="5804" w:hanging="153"/>
      </w:pPr>
      <w:rPr>
        <w:rFonts w:hint="default"/>
        <w:lang w:val="it-IT" w:eastAsia="en-US" w:bidi="ar-SA"/>
      </w:rPr>
    </w:lvl>
    <w:lvl w:ilvl="6" w:tplc="A070986C">
      <w:numFmt w:val="bullet"/>
      <w:lvlText w:val="•"/>
      <w:lvlJc w:val="left"/>
      <w:pPr>
        <w:ind w:left="6825" w:hanging="153"/>
      </w:pPr>
      <w:rPr>
        <w:rFonts w:hint="default"/>
        <w:lang w:val="it-IT" w:eastAsia="en-US" w:bidi="ar-SA"/>
      </w:rPr>
    </w:lvl>
    <w:lvl w:ilvl="7" w:tplc="112AC078">
      <w:numFmt w:val="bullet"/>
      <w:lvlText w:val="•"/>
      <w:lvlJc w:val="left"/>
      <w:pPr>
        <w:ind w:left="7846" w:hanging="153"/>
      </w:pPr>
      <w:rPr>
        <w:rFonts w:hint="default"/>
        <w:lang w:val="it-IT" w:eastAsia="en-US" w:bidi="ar-SA"/>
      </w:rPr>
    </w:lvl>
    <w:lvl w:ilvl="8" w:tplc="62C23F94">
      <w:numFmt w:val="bullet"/>
      <w:lvlText w:val="•"/>
      <w:lvlJc w:val="left"/>
      <w:pPr>
        <w:ind w:left="8867" w:hanging="153"/>
      </w:pPr>
      <w:rPr>
        <w:rFonts w:hint="default"/>
        <w:lang w:val="it-IT" w:eastAsia="en-US" w:bidi="ar-SA"/>
      </w:rPr>
    </w:lvl>
  </w:abstractNum>
  <w:abstractNum w:abstractNumId="6" w15:restartNumberingAfterBreak="0">
    <w:nsid w:val="1636423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AE14D74"/>
    <w:multiLevelType w:val="hybridMultilevel"/>
    <w:tmpl w:val="4D6815F2"/>
    <w:lvl w:ilvl="0" w:tplc="0FA2413E">
      <w:numFmt w:val="bullet"/>
      <w:lvlText w:val="-"/>
      <w:lvlJc w:val="left"/>
      <w:pPr>
        <w:ind w:left="720" w:hanging="360"/>
      </w:pPr>
      <w:rPr>
        <w:rFonts w:ascii="Garamond" w:eastAsia="Times New Roman" w:hAnsi="Garamond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D74382"/>
    <w:multiLevelType w:val="hybridMultilevel"/>
    <w:tmpl w:val="0A0A7238"/>
    <w:lvl w:ilvl="0" w:tplc="6EC88434">
      <w:start w:val="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3E353140"/>
    <w:multiLevelType w:val="hybridMultilevel"/>
    <w:tmpl w:val="4DBA51A4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409B2A98"/>
    <w:multiLevelType w:val="hybridMultilevel"/>
    <w:tmpl w:val="47169F76"/>
    <w:lvl w:ilvl="0" w:tplc="04100011">
      <w:start w:val="1"/>
      <w:numFmt w:val="decimal"/>
      <w:lvlText w:val="%1)"/>
      <w:lvlJc w:val="left"/>
      <w:pPr>
        <w:ind w:left="4755" w:hanging="360"/>
      </w:pPr>
      <w:rPr>
        <w:b w:val="0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25129E"/>
    <w:multiLevelType w:val="hybridMultilevel"/>
    <w:tmpl w:val="C3007382"/>
    <w:lvl w:ilvl="0" w:tplc="0410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2" w15:restartNumberingAfterBreak="0">
    <w:nsid w:val="474A1EFE"/>
    <w:multiLevelType w:val="hybridMultilevel"/>
    <w:tmpl w:val="4CAA8C42"/>
    <w:lvl w:ilvl="0" w:tplc="6EC8843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4924EF"/>
    <w:multiLevelType w:val="hybridMultilevel"/>
    <w:tmpl w:val="3424B81E"/>
    <w:lvl w:ilvl="0" w:tplc="04100011">
      <w:start w:val="1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B8468D"/>
    <w:multiLevelType w:val="hybridMultilevel"/>
    <w:tmpl w:val="A2226D06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46030D5"/>
    <w:multiLevelType w:val="hybridMultilevel"/>
    <w:tmpl w:val="153AAAEC"/>
    <w:lvl w:ilvl="0" w:tplc="04100001">
      <w:start w:val="1"/>
      <w:numFmt w:val="bullet"/>
      <w:lvlText w:val=""/>
      <w:lvlJc w:val="left"/>
      <w:pPr>
        <w:ind w:left="19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16" w15:restartNumberingAfterBreak="0">
    <w:nsid w:val="55BC645B"/>
    <w:multiLevelType w:val="hybridMultilevel"/>
    <w:tmpl w:val="559CC01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5B06C3"/>
    <w:multiLevelType w:val="hybridMultilevel"/>
    <w:tmpl w:val="15581A7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E23782"/>
    <w:multiLevelType w:val="hybridMultilevel"/>
    <w:tmpl w:val="25D01814"/>
    <w:lvl w:ilvl="0" w:tplc="E61A3218"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1C746B"/>
    <w:multiLevelType w:val="hybridMultilevel"/>
    <w:tmpl w:val="80B63E0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B565DB"/>
    <w:multiLevelType w:val="hybridMultilevel"/>
    <w:tmpl w:val="15581A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331D3F"/>
    <w:multiLevelType w:val="hybridMultilevel"/>
    <w:tmpl w:val="6BB811D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521019072">
    <w:abstractNumId w:val="17"/>
  </w:num>
  <w:num w:numId="2" w16cid:durableId="1296065527">
    <w:abstractNumId w:val="20"/>
  </w:num>
  <w:num w:numId="3" w16cid:durableId="1663240477">
    <w:abstractNumId w:val="6"/>
  </w:num>
  <w:num w:numId="4" w16cid:durableId="1037506371">
    <w:abstractNumId w:val="0"/>
  </w:num>
  <w:num w:numId="5" w16cid:durableId="69881926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10157226">
    <w:abstractNumId w:val="9"/>
  </w:num>
  <w:num w:numId="7" w16cid:durableId="7462699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85685408">
    <w:abstractNumId w:val="11"/>
  </w:num>
  <w:num w:numId="9" w16cid:durableId="1108619607">
    <w:abstractNumId w:val="21"/>
  </w:num>
  <w:num w:numId="10" w16cid:durableId="1086654404">
    <w:abstractNumId w:val="14"/>
  </w:num>
  <w:num w:numId="11" w16cid:durableId="1007905985">
    <w:abstractNumId w:val="15"/>
  </w:num>
  <w:num w:numId="12" w16cid:durableId="2134248321">
    <w:abstractNumId w:val="8"/>
  </w:num>
  <w:num w:numId="13" w16cid:durableId="1540045135">
    <w:abstractNumId w:val="3"/>
  </w:num>
  <w:num w:numId="14" w16cid:durableId="1301303346">
    <w:abstractNumId w:val="12"/>
  </w:num>
  <w:num w:numId="15" w16cid:durableId="215700885">
    <w:abstractNumId w:val="1"/>
  </w:num>
  <w:num w:numId="16" w16cid:durableId="1977179698">
    <w:abstractNumId w:val="2"/>
  </w:num>
  <w:num w:numId="17" w16cid:durableId="1137378466">
    <w:abstractNumId w:val="16"/>
  </w:num>
  <w:num w:numId="18" w16cid:durableId="21364865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01325762">
    <w:abstractNumId w:val="13"/>
  </w:num>
  <w:num w:numId="20" w16cid:durableId="143162510">
    <w:abstractNumId w:val="5"/>
  </w:num>
  <w:num w:numId="21" w16cid:durableId="852720361">
    <w:abstractNumId w:val="7"/>
  </w:num>
  <w:num w:numId="22" w16cid:durableId="7328268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5A3"/>
    <w:rsid w:val="00024CA7"/>
    <w:rsid w:val="00037B6B"/>
    <w:rsid w:val="0007238E"/>
    <w:rsid w:val="00092276"/>
    <w:rsid w:val="000A1416"/>
    <w:rsid w:val="000A318B"/>
    <w:rsid w:val="000A6836"/>
    <w:rsid w:val="000A68E2"/>
    <w:rsid w:val="000B69A6"/>
    <w:rsid w:val="000D0817"/>
    <w:rsid w:val="000D2464"/>
    <w:rsid w:val="000D3878"/>
    <w:rsid w:val="000E05AF"/>
    <w:rsid w:val="000E20C3"/>
    <w:rsid w:val="000F40DF"/>
    <w:rsid w:val="001060B7"/>
    <w:rsid w:val="00130B59"/>
    <w:rsid w:val="00141FC3"/>
    <w:rsid w:val="00145662"/>
    <w:rsid w:val="00163923"/>
    <w:rsid w:val="001813C0"/>
    <w:rsid w:val="001A58C8"/>
    <w:rsid w:val="001B43BB"/>
    <w:rsid w:val="001F5D73"/>
    <w:rsid w:val="00207233"/>
    <w:rsid w:val="002112CF"/>
    <w:rsid w:val="00215557"/>
    <w:rsid w:val="002167FB"/>
    <w:rsid w:val="0021689D"/>
    <w:rsid w:val="00241E4E"/>
    <w:rsid w:val="002779EC"/>
    <w:rsid w:val="00280E8A"/>
    <w:rsid w:val="00287AB8"/>
    <w:rsid w:val="0029127D"/>
    <w:rsid w:val="00292562"/>
    <w:rsid w:val="002B1BE6"/>
    <w:rsid w:val="002C35DA"/>
    <w:rsid w:val="002E28E3"/>
    <w:rsid w:val="002F0D7B"/>
    <w:rsid w:val="00307220"/>
    <w:rsid w:val="0030749D"/>
    <w:rsid w:val="00312584"/>
    <w:rsid w:val="00313B14"/>
    <w:rsid w:val="003152FB"/>
    <w:rsid w:val="00324279"/>
    <w:rsid w:val="00325EF1"/>
    <w:rsid w:val="00334CD1"/>
    <w:rsid w:val="0034322F"/>
    <w:rsid w:val="00347E08"/>
    <w:rsid w:val="00360818"/>
    <w:rsid w:val="00363FAB"/>
    <w:rsid w:val="00384CD1"/>
    <w:rsid w:val="00390A63"/>
    <w:rsid w:val="003A1758"/>
    <w:rsid w:val="003B3096"/>
    <w:rsid w:val="003B6000"/>
    <w:rsid w:val="003D6177"/>
    <w:rsid w:val="00457075"/>
    <w:rsid w:val="00462D8D"/>
    <w:rsid w:val="00471621"/>
    <w:rsid w:val="004A1477"/>
    <w:rsid w:val="004A51A7"/>
    <w:rsid w:val="004B1597"/>
    <w:rsid w:val="004B7C44"/>
    <w:rsid w:val="004D04C6"/>
    <w:rsid w:val="004D6632"/>
    <w:rsid w:val="004E061B"/>
    <w:rsid w:val="00501D79"/>
    <w:rsid w:val="00562F96"/>
    <w:rsid w:val="00566BF9"/>
    <w:rsid w:val="005974C5"/>
    <w:rsid w:val="00633AC1"/>
    <w:rsid w:val="00647A3F"/>
    <w:rsid w:val="006612BC"/>
    <w:rsid w:val="0068140F"/>
    <w:rsid w:val="00694DBA"/>
    <w:rsid w:val="006974B8"/>
    <w:rsid w:val="006A376F"/>
    <w:rsid w:val="006C27D3"/>
    <w:rsid w:val="006C2E35"/>
    <w:rsid w:val="006C3DB0"/>
    <w:rsid w:val="00735C24"/>
    <w:rsid w:val="007469C5"/>
    <w:rsid w:val="007607CF"/>
    <w:rsid w:val="00764FCE"/>
    <w:rsid w:val="0076766D"/>
    <w:rsid w:val="00783DF6"/>
    <w:rsid w:val="007B2F64"/>
    <w:rsid w:val="007E1252"/>
    <w:rsid w:val="007E2D7F"/>
    <w:rsid w:val="00800B3D"/>
    <w:rsid w:val="0081328C"/>
    <w:rsid w:val="00814C9A"/>
    <w:rsid w:val="0088311F"/>
    <w:rsid w:val="008955A3"/>
    <w:rsid w:val="008A375C"/>
    <w:rsid w:val="008B1590"/>
    <w:rsid w:val="008B2DB8"/>
    <w:rsid w:val="008B6E12"/>
    <w:rsid w:val="008C5C09"/>
    <w:rsid w:val="008F1486"/>
    <w:rsid w:val="008F1E54"/>
    <w:rsid w:val="008F27C3"/>
    <w:rsid w:val="00903E25"/>
    <w:rsid w:val="0093236A"/>
    <w:rsid w:val="00941BE5"/>
    <w:rsid w:val="00962C6E"/>
    <w:rsid w:val="009A2355"/>
    <w:rsid w:val="009B4A81"/>
    <w:rsid w:val="009B5B93"/>
    <w:rsid w:val="009E03DC"/>
    <w:rsid w:val="009E16F6"/>
    <w:rsid w:val="009F2A67"/>
    <w:rsid w:val="00A420E0"/>
    <w:rsid w:val="00A67EF3"/>
    <w:rsid w:val="00A73102"/>
    <w:rsid w:val="00A73378"/>
    <w:rsid w:val="00A75007"/>
    <w:rsid w:val="00A7613A"/>
    <w:rsid w:val="00A82334"/>
    <w:rsid w:val="00AA2D86"/>
    <w:rsid w:val="00AB43B1"/>
    <w:rsid w:val="00AC4E14"/>
    <w:rsid w:val="00AC7939"/>
    <w:rsid w:val="00AD0F08"/>
    <w:rsid w:val="00AD216F"/>
    <w:rsid w:val="00AE60E0"/>
    <w:rsid w:val="00AE6906"/>
    <w:rsid w:val="00B02BDC"/>
    <w:rsid w:val="00B142E5"/>
    <w:rsid w:val="00B3790B"/>
    <w:rsid w:val="00B55747"/>
    <w:rsid w:val="00B60B01"/>
    <w:rsid w:val="00B61DCF"/>
    <w:rsid w:val="00B63278"/>
    <w:rsid w:val="00B700C1"/>
    <w:rsid w:val="00B71DBC"/>
    <w:rsid w:val="00BA2EAC"/>
    <w:rsid w:val="00BC10C0"/>
    <w:rsid w:val="00BD5510"/>
    <w:rsid w:val="00BE4E10"/>
    <w:rsid w:val="00BE7729"/>
    <w:rsid w:val="00BF3784"/>
    <w:rsid w:val="00BF37E0"/>
    <w:rsid w:val="00C103A8"/>
    <w:rsid w:val="00C36D3F"/>
    <w:rsid w:val="00C44D5D"/>
    <w:rsid w:val="00C514AE"/>
    <w:rsid w:val="00C51DE7"/>
    <w:rsid w:val="00C578C3"/>
    <w:rsid w:val="00C64BF6"/>
    <w:rsid w:val="00C7619F"/>
    <w:rsid w:val="00C76C94"/>
    <w:rsid w:val="00C92721"/>
    <w:rsid w:val="00C94BB0"/>
    <w:rsid w:val="00CA025B"/>
    <w:rsid w:val="00CA4E51"/>
    <w:rsid w:val="00CB36D1"/>
    <w:rsid w:val="00CD20A3"/>
    <w:rsid w:val="00CE4E73"/>
    <w:rsid w:val="00CF183E"/>
    <w:rsid w:val="00CF1A22"/>
    <w:rsid w:val="00D06BA8"/>
    <w:rsid w:val="00D14DDE"/>
    <w:rsid w:val="00D3762E"/>
    <w:rsid w:val="00D545B5"/>
    <w:rsid w:val="00D90ECB"/>
    <w:rsid w:val="00DD15A7"/>
    <w:rsid w:val="00DF6E2A"/>
    <w:rsid w:val="00E012E2"/>
    <w:rsid w:val="00E1067C"/>
    <w:rsid w:val="00E133C5"/>
    <w:rsid w:val="00E1483E"/>
    <w:rsid w:val="00E16371"/>
    <w:rsid w:val="00E16D8F"/>
    <w:rsid w:val="00E256FE"/>
    <w:rsid w:val="00E31376"/>
    <w:rsid w:val="00E56B23"/>
    <w:rsid w:val="00E720FB"/>
    <w:rsid w:val="00E77A07"/>
    <w:rsid w:val="00E900B2"/>
    <w:rsid w:val="00E966C9"/>
    <w:rsid w:val="00EA61B9"/>
    <w:rsid w:val="00EC5525"/>
    <w:rsid w:val="00EC6FFB"/>
    <w:rsid w:val="00ED542C"/>
    <w:rsid w:val="00EE0C45"/>
    <w:rsid w:val="00EE5D6D"/>
    <w:rsid w:val="00F020E3"/>
    <w:rsid w:val="00F24109"/>
    <w:rsid w:val="00F26C1C"/>
    <w:rsid w:val="00F40D5B"/>
    <w:rsid w:val="00F41A06"/>
    <w:rsid w:val="00F64BD1"/>
    <w:rsid w:val="00F921F1"/>
    <w:rsid w:val="00F94E48"/>
    <w:rsid w:val="00FB71AA"/>
    <w:rsid w:val="00FB7E4D"/>
    <w:rsid w:val="00FB7E66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1E103C"/>
  <w15:chartTrackingRefBased/>
  <w15:docId w15:val="{821CBEC9-F898-48BC-8F22-8567BDDF7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720FB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E720FB"/>
    <w:pPr>
      <w:ind w:left="1275"/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720FB"/>
    <w:rPr>
      <w:rFonts w:ascii="Times New Roman" w:eastAsia="Times New Roman" w:hAnsi="Times New Roman" w:cs="Times New Roman"/>
      <w:b/>
      <w:bCs/>
      <w:i/>
      <w:iCs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E720FB"/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720FB"/>
    <w:pPr>
      <w:suppressAutoHyphens/>
      <w:ind w:left="720"/>
      <w:contextualSpacing/>
    </w:pPr>
    <w:rPr>
      <w:lang w:eastAsia="ar-SA"/>
    </w:rPr>
  </w:style>
  <w:style w:type="character" w:customStyle="1" w:styleId="CorpotestoCarattere1">
    <w:name w:val="Corpo testo Carattere1"/>
    <w:link w:val="Corpotesto"/>
    <w:locked/>
    <w:rsid w:val="00E720FB"/>
  </w:style>
  <w:style w:type="paragraph" w:styleId="Corpotesto">
    <w:name w:val="Body Text"/>
    <w:basedOn w:val="Normale"/>
    <w:link w:val="CorpotestoCarattere1"/>
    <w:unhideWhenUsed/>
    <w:qFormat/>
    <w:rsid w:val="00E720FB"/>
    <w:pPr>
      <w:suppressAutoHyphens/>
      <w:spacing w:after="120"/>
    </w:pPr>
    <w:rPr>
      <w:rFonts w:asciiTheme="minorHAnsi" w:eastAsiaTheme="minorHAnsi" w:hAnsiTheme="minorHAnsi" w:cstheme="minorBidi"/>
      <w:lang w:eastAsia="en-US"/>
    </w:rPr>
  </w:style>
  <w:style w:type="character" w:customStyle="1" w:styleId="CorpotestoCarattere">
    <w:name w:val="Corpo testo Carattere"/>
    <w:basedOn w:val="Carpredefinitoparagrafo"/>
    <w:uiPriority w:val="1"/>
    <w:rsid w:val="00E720FB"/>
    <w:rPr>
      <w:rFonts w:ascii="Times New Roman" w:eastAsia="Times New Roman" w:hAnsi="Times New Roman" w:cs="Times New Roman"/>
      <w:lang w:eastAsia="it-IT"/>
    </w:rPr>
  </w:style>
  <w:style w:type="character" w:customStyle="1" w:styleId="Universit-dataeindirizzoCarattere">
    <w:name w:val="Università - data e indirizzo Carattere"/>
    <w:qFormat/>
    <w:rsid w:val="00E720FB"/>
    <w:rPr>
      <w:rFonts w:ascii="Garamond" w:eastAsia="Times New Roman" w:hAnsi="Garamond" w:cs="Times New Roman"/>
      <w:color w:val="000000"/>
      <w:sz w:val="20"/>
      <w:szCs w:val="20"/>
    </w:rPr>
  </w:style>
  <w:style w:type="paragraph" w:customStyle="1" w:styleId="Default">
    <w:name w:val="Default"/>
    <w:rsid w:val="00E720FB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table" w:customStyle="1" w:styleId="TableNormal">
    <w:name w:val="Table Normal"/>
    <w:uiPriority w:val="2"/>
    <w:semiHidden/>
    <w:unhideWhenUsed/>
    <w:qFormat/>
    <w:rsid w:val="00E720FB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720FB"/>
  </w:style>
  <w:style w:type="paragraph" w:styleId="Revisione">
    <w:name w:val="Revision"/>
    <w:hidden/>
    <w:uiPriority w:val="99"/>
    <w:semiHidden/>
    <w:rsid w:val="00E720FB"/>
    <w:rPr>
      <w:rFonts w:ascii="Calibri" w:eastAsia="Calibri" w:hAnsi="Calibri" w:cs="Calibri"/>
      <w:sz w:val="22"/>
      <w:szCs w:val="22"/>
    </w:rPr>
  </w:style>
  <w:style w:type="character" w:styleId="Rimandocommento">
    <w:name w:val="annotation reference"/>
    <w:basedOn w:val="Carpredefinitoparagrafo"/>
    <w:uiPriority w:val="99"/>
    <w:semiHidden/>
    <w:unhideWhenUsed/>
    <w:rsid w:val="00E720F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720F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720F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720F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720FB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table" w:customStyle="1" w:styleId="TableNormal1">
    <w:name w:val="Table Normal1"/>
    <w:uiPriority w:val="2"/>
    <w:semiHidden/>
    <w:qFormat/>
    <w:rsid w:val="00E720FB"/>
    <w:pPr>
      <w:widowControl w:val="0"/>
      <w:autoSpaceDE w:val="0"/>
      <w:autoSpaceDN w:val="0"/>
    </w:pPr>
    <w:rPr>
      <w:rFonts w:ascii="Aptos" w:eastAsia="Aptos" w:hAnsi="Aptos" w:cs="Times New Roman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E720FB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E720FB"/>
    <w:rPr>
      <w:b/>
      <w:bCs/>
    </w:rPr>
  </w:style>
  <w:style w:type="table" w:customStyle="1" w:styleId="Grigliatabella2">
    <w:name w:val="Griglia tabella2"/>
    <w:basedOn w:val="Tabellanormale"/>
    <w:next w:val="Grigliatabella"/>
    <w:uiPriority w:val="39"/>
    <w:rsid w:val="00E720FB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8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tiche_dottorato_sea@unica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sea@unica.it" TargetMode="External"/><Relationship Id="rId2" Type="http://schemas.openxmlformats.org/officeDocument/2006/relationships/hyperlink" Target="https://www.unica.it/unica/it/dip_scienzeecoaziend.page" TargetMode="External"/><Relationship Id="rId1" Type="http://schemas.openxmlformats.org/officeDocument/2006/relationships/hyperlink" Target="mailto:segreteriasea@unica.it" TargetMode="External"/><Relationship Id="rId5" Type="http://schemas.openxmlformats.org/officeDocument/2006/relationships/image" Target="media/image4.jpg"/><Relationship Id="rId4" Type="http://schemas.openxmlformats.org/officeDocument/2006/relationships/hyperlink" Target="https://www.unica.it/unica/it/dip_scienzeecoaziend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ssandro.uras\OneDrive%20-%20Universit&#224;%20di%20Cagliari\Desktop\Ale\Documenti%20Dipartimento\Carta%20Intestata%20DISE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DISEA</Template>
  <TotalTime>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alessandro.uras</dc:creator>
  <cp:keywords/>
  <dc:description/>
  <cp:lastModifiedBy>Alessandro Uras</cp:lastModifiedBy>
  <cp:revision>14</cp:revision>
  <cp:lastPrinted>2022-03-10T11:01:00Z</cp:lastPrinted>
  <dcterms:created xsi:type="dcterms:W3CDTF">2025-01-13T11:05:00Z</dcterms:created>
  <dcterms:modified xsi:type="dcterms:W3CDTF">2026-10-01T10:25:00Z</dcterms:modified>
</cp:coreProperties>
</file>